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871F0" w14:textId="7A7A21FC" w:rsidR="005F5AC5" w:rsidRPr="00553B5F" w:rsidRDefault="00CE4D16">
      <w:pPr>
        <w:rPr>
          <w:rFonts w:cs="Arial"/>
          <w:b/>
          <w:bCs/>
          <w:sz w:val="22"/>
          <w:szCs w:val="22"/>
        </w:rPr>
      </w:pPr>
      <w:r w:rsidRPr="00553B5F">
        <w:rPr>
          <w:rFonts w:cs="Arial"/>
          <w:b/>
          <w:bCs/>
          <w:sz w:val="22"/>
          <w:szCs w:val="22"/>
        </w:rPr>
        <w:t>NAROČILNICA</w:t>
      </w:r>
    </w:p>
    <w:p w14:paraId="7868BBF2" w14:textId="77777777" w:rsidR="00CE4D16" w:rsidRPr="00553B5F" w:rsidRDefault="00CE4D16">
      <w:pPr>
        <w:rPr>
          <w:rFonts w:cs="Arial"/>
          <w:sz w:val="22"/>
          <w:szCs w:val="22"/>
        </w:rPr>
      </w:pPr>
    </w:p>
    <w:p w14:paraId="2BE60868" w14:textId="77777777" w:rsidR="00CE4D16" w:rsidRPr="00553B5F" w:rsidRDefault="00CE4D16">
      <w:pPr>
        <w:rPr>
          <w:rFonts w:cs="Arial"/>
          <w:sz w:val="22"/>
          <w:szCs w:val="22"/>
        </w:rPr>
      </w:pPr>
    </w:p>
    <w:p w14:paraId="71CDBB5E" w14:textId="4BF9F596" w:rsidR="00CE4D16" w:rsidRPr="00553B5F" w:rsidRDefault="00CE4D16" w:rsidP="002A21EB">
      <w:pPr>
        <w:jc w:val="both"/>
        <w:rPr>
          <w:rFonts w:cs="Arial"/>
          <w:sz w:val="22"/>
          <w:szCs w:val="22"/>
        </w:rPr>
      </w:pPr>
      <w:r w:rsidRPr="00553B5F">
        <w:rPr>
          <w:rFonts w:cs="Arial"/>
          <w:sz w:val="22"/>
          <w:szCs w:val="22"/>
        </w:rPr>
        <w:t>Naročam/o _______ izvodov tiska priročnika SANACIJA POVRŠIN, DEGRADIRANIH Z RUDARSKIMI DELI</w:t>
      </w:r>
      <w:r w:rsidR="00553B5F">
        <w:rPr>
          <w:rFonts w:cs="Arial"/>
          <w:sz w:val="22"/>
          <w:szCs w:val="22"/>
        </w:rPr>
        <w:t>.</w:t>
      </w:r>
    </w:p>
    <w:p w14:paraId="6BEB14CF" w14:textId="7C99FF47" w:rsidR="00CE4D16" w:rsidRPr="00553B5F" w:rsidRDefault="00CE4D16" w:rsidP="002A21EB">
      <w:pPr>
        <w:jc w:val="both"/>
        <w:rPr>
          <w:rFonts w:cs="Arial"/>
          <w:sz w:val="22"/>
          <w:szCs w:val="22"/>
        </w:rPr>
      </w:pPr>
    </w:p>
    <w:p w14:paraId="6D925CAA" w14:textId="77777777" w:rsidR="00CE4D16" w:rsidRPr="00553B5F" w:rsidRDefault="00CE4D16" w:rsidP="002A21EB">
      <w:pPr>
        <w:jc w:val="both"/>
        <w:rPr>
          <w:rFonts w:cs="Arial"/>
          <w:sz w:val="22"/>
          <w:szCs w:val="22"/>
        </w:rPr>
      </w:pPr>
      <w:r w:rsidRPr="00553B5F">
        <w:rPr>
          <w:rFonts w:cs="Arial"/>
          <w:sz w:val="22"/>
          <w:szCs w:val="22"/>
        </w:rPr>
        <w:t xml:space="preserve">Prodajna cena tiska enega izvoda znaša 15,00 EUR + DDV. </w:t>
      </w:r>
    </w:p>
    <w:p w14:paraId="2CDD4393" w14:textId="77777777" w:rsidR="00CE4D16" w:rsidRPr="00553B5F" w:rsidRDefault="00CE4D16" w:rsidP="002A21EB">
      <w:pPr>
        <w:jc w:val="both"/>
        <w:rPr>
          <w:rFonts w:cs="Arial"/>
          <w:sz w:val="22"/>
          <w:szCs w:val="22"/>
        </w:rPr>
      </w:pPr>
    </w:p>
    <w:p w14:paraId="78A9B744" w14:textId="76F2E834" w:rsidR="00CE21DA" w:rsidRDefault="00CE4D16" w:rsidP="002A21EB">
      <w:pPr>
        <w:jc w:val="both"/>
        <w:rPr>
          <w:rFonts w:cs="Arial"/>
          <w:sz w:val="22"/>
          <w:szCs w:val="22"/>
        </w:rPr>
      </w:pPr>
      <w:r w:rsidRPr="00553B5F">
        <w:rPr>
          <w:rFonts w:cs="Arial"/>
          <w:sz w:val="22"/>
          <w:szCs w:val="22"/>
        </w:rPr>
        <w:t>Tiskan izvod lahko prevzamete na IZS osebno s potrdilom o plačilu. V kolikor želite, da vam priročnik/e  pošljemo po pošti, vam bomo zaračunali stroške poštnine</w:t>
      </w:r>
      <w:r w:rsidR="002958F4">
        <w:rPr>
          <w:rFonts w:cs="Arial"/>
          <w:sz w:val="22"/>
          <w:szCs w:val="22"/>
        </w:rPr>
        <w:t>.</w:t>
      </w:r>
    </w:p>
    <w:p w14:paraId="197504F4" w14:textId="21E8AF34" w:rsidR="00CE4D16" w:rsidRPr="00553B5F" w:rsidRDefault="00CE4D16" w:rsidP="002A21EB">
      <w:pPr>
        <w:jc w:val="both"/>
        <w:rPr>
          <w:rFonts w:cs="Arial"/>
          <w:sz w:val="22"/>
          <w:szCs w:val="22"/>
        </w:rPr>
      </w:pPr>
      <w:r w:rsidRPr="00553B5F">
        <w:rPr>
          <w:rFonts w:cs="Arial"/>
          <w:sz w:val="22"/>
          <w:szCs w:val="22"/>
        </w:rPr>
        <w:t>Fizičnim osebam bomo priročnik poslali le po povzetju.</w:t>
      </w:r>
    </w:p>
    <w:p w14:paraId="35D40EA3" w14:textId="77777777" w:rsidR="00CE4D16" w:rsidRPr="00553B5F" w:rsidRDefault="00CE4D16" w:rsidP="002A21EB">
      <w:pPr>
        <w:jc w:val="both"/>
        <w:rPr>
          <w:rFonts w:cs="Arial"/>
          <w:sz w:val="22"/>
          <w:szCs w:val="22"/>
        </w:rPr>
      </w:pPr>
    </w:p>
    <w:p w14:paraId="15C60798" w14:textId="77777777" w:rsidR="00CE4D16" w:rsidRDefault="00CE4D16" w:rsidP="00CE4D16">
      <w:pPr>
        <w:jc w:val="both"/>
        <w:rPr>
          <w:rFonts w:ascii="Times New Roman" w:hAnsi="Times New Roman"/>
          <w:sz w:val="24"/>
          <w:szCs w:val="24"/>
        </w:rPr>
      </w:pPr>
    </w:p>
    <w:p w14:paraId="4E1F4931" w14:textId="77777777" w:rsidR="00553B5F" w:rsidRDefault="00553B5F" w:rsidP="00553B5F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9361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61"/>
      </w:tblGrid>
      <w:tr w:rsidR="00553B5F" w:rsidRPr="00553B5F" w14:paraId="21B67EB3" w14:textId="77777777" w:rsidTr="002A21EB">
        <w:trPr>
          <w:trHeight w:val="263"/>
        </w:trPr>
        <w:tc>
          <w:tcPr>
            <w:tcW w:w="93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EEEFEEC" w14:textId="77777777" w:rsidR="00553B5F" w:rsidRPr="00553B5F" w:rsidRDefault="00553B5F" w:rsidP="00553B5F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l-SI"/>
              </w:rPr>
            </w:pPr>
            <w:r w:rsidRPr="00553B5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l-SI"/>
              </w:rPr>
              <w:t>PODATKI O NAROČNIKU ZA IZSTAVITEV RAČUNA:</w:t>
            </w:r>
          </w:p>
        </w:tc>
      </w:tr>
      <w:tr w:rsidR="00553B5F" w:rsidRPr="00553B5F" w14:paraId="0E9FE0A8" w14:textId="77777777" w:rsidTr="002A21EB">
        <w:trPr>
          <w:trHeight w:val="198"/>
        </w:trPr>
        <w:tc>
          <w:tcPr>
            <w:tcW w:w="93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1276022" w14:textId="77777777" w:rsidR="00553B5F" w:rsidRPr="00553B5F" w:rsidRDefault="00553B5F" w:rsidP="00553B5F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l-SI"/>
              </w:rPr>
            </w:pPr>
            <w:r w:rsidRPr="00553B5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l-SI"/>
              </w:rPr>
              <w:t> </w:t>
            </w:r>
          </w:p>
        </w:tc>
      </w:tr>
      <w:tr w:rsidR="00553B5F" w:rsidRPr="00553B5F" w14:paraId="3A23973F" w14:textId="77777777" w:rsidTr="002A21EB">
        <w:trPr>
          <w:trHeight w:val="263"/>
        </w:trPr>
        <w:tc>
          <w:tcPr>
            <w:tcW w:w="936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67A3A84" w14:textId="77777777" w:rsidR="00553B5F" w:rsidRPr="00553B5F" w:rsidRDefault="00553B5F" w:rsidP="00553B5F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l-SI"/>
              </w:rPr>
            </w:pPr>
            <w:r w:rsidRPr="00553B5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l-SI"/>
              </w:rPr>
              <w:t xml:space="preserve">Ime in priimek: </w:t>
            </w:r>
          </w:p>
        </w:tc>
      </w:tr>
      <w:tr w:rsidR="00553B5F" w:rsidRPr="00553B5F" w14:paraId="5442FDEB" w14:textId="77777777" w:rsidTr="002A21EB">
        <w:trPr>
          <w:trHeight w:val="198"/>
        </w:trPr>
        <w:tc>
          <w:tcPr>
            <w:tcW w:w="93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26E15B2" w14:textId="77777777" w:rsidR="00553B5F" w:rsidRPr="00553B5F" w:rsidRDefault="00553B5F" w:rsidP="00553B5F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l-SI"/>
              </w:rPr>
            </w:pPr>
            <w:r w:rsidRPr="00553B5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l-SI"/>
              </w:rPr>
              <w:t> </w:t>
            </w:r>
          </w:p>
        </w:tc>
      </w:tr>
      <w:tr w:rsidR="00553B5F" w:rsidRPr="00553B5F" w14:paraId="7E5053D7" w14:textId="77777777" w:rsidTr="002A21EB">
        <w:trPr>
          <w:trHeight w:val="263"/>
        </w:trPr>
        <w:tc>
          <w:tcPr>
            <w:tcW w:w="936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913F951" w14:textId="77777777" w:rsidR="00553B5F" w:rsidRPr="00553B5F" w:rsidRDefault="00553B5F" w:rsidP="00553B5F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l-SI"/>
              </w:rPr>
            </w:pPr>
            <w:r w:rsidRPr="00553B5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l-SI"/>
              </w:rPr>
              <w:t>Podjetje, zavod, ustanova:</w:t>
            </w:r>
          </w:p>
        </w:tc>
      </w:tr>
      <w:tr w:rsidR="00553B5F" w:rsidRPr="00553B5F" w14:paraId="186A88A8" w14:textId="77777777" w:rsidTr="002A21EB">
        <w:trPr>
          <w:trHeight w:val="198"/>
        </w:trPr>
        <w:tc>
          <w:tcPr>
            <w:tcW w:w="93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AAD60E1" w14:textId="77777777" w:rsidR="00553B5F" w:rsidRPr="00553B5F" w:rsidRDefault="00553B5F" w:rsidP="00553B5F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l-SI"/>
              </w:rPr>
            </w:pPr>
            <w:r w:rsidRPr="00553B5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l-SI"/>
              </w:rPr>
              <w:t> </w:t>
            </w:r>
          </w:p>
        </w:tc>
      </w:tr>
      <w:tr w:rsidR="00553B5F" w:rsidRPr="00553B5F" w14:paraId="65656466" w14:textId="77777777" w:rsidTr="002A21EB">
        <w:trPr>
          <w:trHeight w:val="263"/>
        </w:trPr>
        <w:tc>
          <w:tcPr>
            <w:tcW w:w="936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A09649B" w14:textId="77777777" w:rsidR="00553B5F" w:rsidRPr="00553B5F" w:rsidRDefault="00553B5F" w:rsidP="00553B5F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l-SI"/>
              </w:rPr>
            </w:pPr>
            <w:r w:rsidRPr="00553B5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l-SI"/>
              </w:rPr>
              <w:t xml:space="preserve">Naslov: </w:t>
            </w:r>
          </w:p>
        </w:tc>
      </w:tr>
      <w:tr w:rsidR="00553B5F" w:rsidRPr="00553B5F" w14:paraId="38F0B22D" w14:textId="77777777" w:rsidTr="002A21EB">
        <w:trPr>
          <w:trHeight w:val="198"/>
        </w:trPr>
        <w:tc>
          <w:tcPr>
            <w:tcW w:w="93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DC991F0" w14:textId="77777777" w:rsidR="00553B5F" w:rsidRPr="00553B5F" w:rsidRDefault="00553B5F" w:rsidP="00553B5F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l-SI"/>
              </w:rPr>
            </w:pPr>
            <w:r w:rsidRPr="00553B5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l-SI"/>
              </w:rPr>
              <w:t> </w:t>
            </w:r>
          </w:p>
        </w:tc>
      </w:tr>
      <w:tr w:rsidR="00553B5F" w:rsidRPr="00553B5F" w14:paraId="115E6F25" w14:textId="77777777" w:rsidTr="002A21EB">
        <w:trPr>
          <w:trHeight w:val="263"/>
        </w:trPr>
        <w:tc>
          <w:tcPr>
            <w:tcW w:w="936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4F04A48" w14:textId="77777777" w:rsidR="00553B5F" w:rsidRPr="00553B5F" w:rsidRDefault="00553B5F" w:rsidP="00553B5F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l-SI"/>
              </w:rPr>
            </w:pPr>
            <w:r w:rsidRPr="00553B5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l-SI"/>
              </w:rPr>
              <w:t xml:space="preserve">Kraj in poštna številka: </w:t>
            </w:r>
          </w:p>
        </w:tc>
      </w:tr>
      <w:tr w:rsidR="00553B5F" w:rsidRPr="00553B5F" w14:paraId="5455DC6F" w14:textId="77777777" w:rsidTr="002A21EB">
        <w:trPr>
          <w:trHeight w:val="198"/>
        </w:trPr>
        <w:tc>
          <w:tcPr>
            <w:tcW w:w="93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EDAA0C0" w14:textId="77777777" w:rsidR="00553B5F" w:rsidRPr="00553B5F" w:rsidRDefault="00553B5F" w:rsidP="00553B5F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l-SI"/>
              </w:rPr>
            </w:pPr>
            <w:r w:rsidRPr="00553B5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l-SI"/>
              </w:rPr>
              <w:t> </w:t>
            </w:r>
          </w:p>
        </w:tc>
      </w:tr>
      <w:tr w:rsidR="00553B5F" w:rsidRPr="00553B5F" w14:paraId="1828B557" w14:textId="77777777" w:rsidTr="002A21EB">
        <w:trPr>
          <w:trHeight w:val="263"/>
        </w:trPr>
        <w:tc>
          <w:tcPr>
            <w:tcW w:w="936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CF683BC" w14:textId="77777777" w:rsidR="00553B5F" w:rsidRPr="00553B5F" w:rsidRDefault="00553B5F" w:rsidP="00553B5F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l-SI"/>
              </w:rPr>
            </w:pPr>
            <w:r w:rsidRPr="00553B5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l-SI"/>
              </w:rPr>
              <w:t xml:space="preserve">Identifikacijska številka za DDV: </w:t>
            </w:r>
          </w:p>
        </w:tc>
      </w:tr>
      <w:tr w:rsidR="00553B5F" w:rsidRPr="00553B5F" w14:paraId="58B51EC7" w14:textId="77777777" w:rsidTr="002A21EB">
        <w:trPr>
          <w:trHeight w:val="198"/>
        </w:trPr>
        <w:tc>
          <w:tcPr>
            <w:tcW w:w="93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CC18FC3" w14:textId="77777777" w:rsidR="00553B5F" w:rsidRPr="00553B5F" w:rsidRDefault="00553B5F" w:rsidP="00553B5F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l-SI"/>
              </w:rPr>
            </w:pPr>
            <w:r w:rsidRPr="00553B5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l-SI"/>
              </w:rPr>
              <w:t> </w:t>
            </w:r>
          </w:p>
        </w:tc>
      </w:tr>
      <w:tr w:rsidR="00553B5F" w:rsidRPr="00553B5F" w14:paraId="1223C99C" w14:textId="77777777" w:rsidTr="002A21EB">
        <w:trPr>
          <w:trHeight w:val="263"/>
        </w:trPr>
        <w:tc>
          <w:tcPr>
            <w:tcW w:w="936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76AAAB6" w14:textId="77777777" w:rsidR="00553B5F" w:rsidRPr="00553B5F" w:rsidRDefault="00553B5F" w:rsidP="00553B5F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l-SI"/>
              </w:rPr>
            </w:pPr>
            <w:r w:rsidRPr="00553B5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l-SI"/>
              </w:rPr>
              <w:t>Kontaktna telefonska številka:</w:t>
            </w:r>
          </w:p>
        </w:tc>
      </w:tr>
      <w:tr w:rsidR="00553B5F" w:rsidRPr="00553B5F" w14:paraId="713968C5" w14:textId="77777777" w:rsidTr="002A21EB">
        <w:trPr>
          <w:trHeight w:val="198"/>
        </w:trPr>
        <w:tc>
          <w:tcPr>
            <w:tcW w:w="93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1FA0FB6" w14:textId="77777777" w:rsidR="00553B5F" w:rsidRPr="00553B5F" w:rsidRDefault="00553B5F" w:rsidP="00553B5F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l-SI"/>
              </w:rPr>
            </w:pPr>
            <w:r w:rsidRPr="00553B5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l-SI"/>
              </w:rPr>
              <w:t> </w:t>
            </w:r>
          </w:p>
        </w:tc>
      </w:tr>
      <w:tr w:rsidR="00553B5F" w:rsidRPr="00553B5F" w14:paraId="267806CC" w14:textId="77777777" w:rsidTr="002A21EB">
        <w:trPr>
          <w:trHeight w:val="263"/>
        </w:trPr>
        <w:tc>
          <w:tcPr>
            <w:tcW w:w="936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2753B7D" w14:textId="77777777" w:rsidR="00553B5F" w:rsidRPr="00553B5F" w:rsidRDefault="00553B5F" w:rsidP="00553B5F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l-SI"/>
              </w:rPr>
            </w:pPr>
            <w:r w:rsidRPr="00553B5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l-SI"/>
              </w:rPr>
              <w:t>Račun bom/o poravnal/i v osmih dneh od datuma izdaje računa.</w:t>
            </w:r>
          </w:p>
        </w:tc>
      </w:tr>
      <w:tr w:rsidR="00553B5F" w:rsidRPr="00553B5F" w14:paraId="364D3368" w14:textId="77777777" w:rsidTr="002A21EB">
        <w:trPr>
          <w:trHeight w:val="198"/>
        </w:trPr>
        <w:tc>
          <w:tcPr>
            <w:tcW w:w="93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5A99886" w14:textId="77777777" w:rsidR="00553B5F" w:rsidRPr="00553B5F" w:rsidRDefault="00553B5F" w:rsidP="00553B5F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l-SI"/>
              </w:rPr>
            </w:pPr>
            <w:r w:rsidRPr="00553B5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l-SI"/>
              </w:rPr>
              <w:t> </w:t>
            </w:r>
          </w:p>
        </w:tc>
      </w:tr>
      <w:tr w:rsidR="00553B5F" w:rsidRPr="00553B5F" w14:paraId="5B62217E" w14:textId="77777777" w:rsidTr="002A21EB">
        <w:trPr>
          <w:trHeight w:val="206"/>
        </w:trPr>
        <w:tc>
          <w:tcPr>
            <w:tcW w:w="9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AB9F7BE" w14:textId="77777777" w:rsidR="00553B5F" w:rsidRPr="00553B5F" w:rsidRDefault="00553B5F" w:rsidP="00553B5F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l-SI"/>
              </w:rPr>
            </w:pPr>
            <w:r w:rsidRPr="00553B5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l-SI"/>
              </w:rPr>
              <w:t>Datum:                                                                                                                                    Žig in podpis:</w:t>
            </w:r>
          </w:p>
        </w:tc>
      </w:tr>
    </w:tbl>
    <w:p w14:paraId="57E01B9E" w14:textId="77777777" w:rsidR="00553B5F" w:rsidRDefault="00553B5F" w:rsidP="00CE4D16">
      <w:pPr>
        <w:jc w:val="both"/>
        <w:rPr>
          <w:rFonts w:ascii="Times New Roman" w:hAnsi="Times New Roman"/>
          <w:sz w:val="24"/>
          <w:szCs w:val="24"/>
        </w:rPr>
      </w:pPr>
    </w:p>
    <w:sectPr w:rsidR="00553B5F" w:rsidSect="007362A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304" w:bottom="1701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0CE5C" w14:textId="77777777" w:rsidR="00960A52" w:rsidRDefault="00960A52" w:rsidP="00402991">
      <w:pPr>
        <w:spacing w:line="240" w:lineRule="auto"/>
      </w:pPr>
      <w:r>
        <w:separator/>
      </w:r>
    </w:p>
  </w:endnote>
  <w:endnote w:type="continuationSeparator" w:id="0">
    <w:p w14:paraId="4B7227EB" w14:textId="77777777" w:rsidR="00960A52" w:rsidRDefault="00960A52" w:rsidP="0040299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9C05A" w14:textId="77777777" w:rsidR="00402991" w:rsidRDefault="00402991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4745B" w14:textId="77777777" w:rsidR="00402991" w:rsidRDefault="007362A6" w:rsidP="007362A6">
    <w:pPr>
      <w:pStyle w:val="Noga"/>
      <w:ind w:left="-1701"/>
    </w:pPr>
    <w:r>
      <w:rPr>
        <w:noProof/>
        <w14:ligatures w14:val="standardContextual"/>
      </w:rPr>
      <w:drawing>
        <wp:inline distT="0" distB="0" distL="0" distR="0" wp14:anchorId="78DCD222" wp14:editId="4A7653DE">
          <wp:extent cx="7527600" cy="885600"/>
          <wp:effectExtent l="0" t="0" r="0" b="3810"/>
          <wp:docPr id="187720593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7205938" name="Picture 187720593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7600" cy="88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754E8" w14:textId="77777777" w:rsidR="00402991" w:rsidRDefault="00402991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D40A0" w14:textId="77777777" w:rsidR="00960A52" w:rsidRDefault="00960A52" w:rsidP="00402991">
      <w:pPr>
        <w:spacing w:line="240" w:lineRule="auto"/>
      </w:pPr>
      <w:r>
        <w:separator/>
      </w:r>
    </w:p>
  </w:footnote>
  <w:footnote w:type="continuationSeparator" w:id="0">
    <w:p w14:paraId="042493D5" w14:textId="77777777" w:rsidR="00960A52" w:rsidRDefault="00960A52" w:rsidP="0040299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4BD9C" w14:textId="77777777" w:rsidR="00402991" w:rsidRDefault="00402991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B2EB7" w14:textId="77777777" w:rsidR="00402991" w:rsidRDefault="00402991" w:rsidP="00402991">
    <w:pPr>
      <w:pStyle w:val="Glava"/>
      <w:ind w:left="-1701"/>
    </w:pPr>
    <w:r>
      <w:rPr>
        <w:noProof/>
        <w14:ligatures w14:val="standardContextual"/>
      </w:rPr>
      <w:drawing>
        <wp:inline distT="0" distB="0" distL="0" distR="0" wp14:anchorId="33D7BDCF" wp14:editId="769979A6">
          <wp:extent cx="7574400" cy="1832400"/>
          <wp:effectExtent l="0" t="0" r="0" b="0"/>
          <wp:docPr id="21668108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6681084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4400" cy="183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524C6" w14:textId="77777777" w:rsidR="00402991" w:rsidRDefault="00402991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D16"/>
    <w:rsid w:val="000C15EE"/>
    <w:rsid w:val="000F1265"/>
    <w:rsid w:val="002958F4"/>
    <w:rsid w:val="002A21EB"/>
    <w:rsid w:val="002C53CB"/>
    <w:rsid w:val="00335803"/>
    <w:rsid w:val="003865BD"/>
    <w:rsid w:val="00402991"/>
    <w:rsid w:val="00553B5F"/>
    <w:rsid w:val="005E3B68"/>
    <w:rsid w:val="005F5AC5"/>
    <w:rsid w:val="00660087"/>
    <w:rsid w:val="007362A6"/>
    <w:rsid w:val="008F6942"/>
    <w:rsid w:val="009505A4"/>
    <w:rsid w:val="00960A52"/>
    <w:rsid w:val="0096109C"/>
    <w:rsid w:val="00A66405"/>
    <w:rsid w:val="00CE21DA"/>
    <w:rsid w:val="00CE4D16"/>
    <w:rsid w:val="00E42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9691AB"/>
  <w15:chartTrackingRefBased/>
  <w15:docId w15:val="{4FD6E378-1763-4D34-B0CE-E487EDE66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en-SI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aliases w:val="IZS"/>
    <w:qFormat/>
    <w:rsid w:val="00CE4D16"/>
    <w:pPr>
      <w:spacing w:line="320" w:lineRule="exact"/>
    </w:pPr>
    <w:rPr>
      <w:rFonts w:ascii="Arial" w:eastAsia="Cambria" w:hAnsi="Arial" w:cs="Times New Roman"/>
      <w:kern w:val="0"/>
      <w:sz w:val="20"/>
      <w:szCs w:val="20"/>
      <w:lang w:val="sl-SI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0C15EE"/>
    <w:pPr>
      <w:keepNext/>
      <w:keepLines/>
      <w:spacing w:before="240" w:line="240" w:lineRule="auto"/>
      <w:outlineLvl w:val="0"/>
    </w:pPr>
    <w:rPr>
      <w:rFonts w:eastAsiaTheme="majorEastAsia" w:cstheme="majorBidi"/>
      <w:b/>
      <w:color w:val="000000" w:themeColor="text1"/>
      <w:kern w:val="2"/>
      <w:sz w:val="32"/>
      <w:szCs w:val="32"/>
      <w:lang w:val="en-GB" w:eastAsia="en-GB"/>
      <w14:ligatures w14:val="standardContextu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C15EE"/>
    <w:rPr>
      <w:rFonts w:ascii="Arial" w:eastAsiaTheme="majorEastAsia" w:hAnsi="Arial" w:cstheme="majorBidi"/>
      <w:b/>
      <w:color w:val="000000" w:themeColor="text1"/>
      <w:sz w:val="32"/>
      <w:szCs w:val="32"/>
      <w:lang w:val="en-GB" w:eastAsia="en-GB"/>
    </w:rPr>
  </w:style>
  <w:style w:type="paragraph" w:styleId="Glava">
    <w:name w:val="header"/>
    <w:basedOn w:val="Navaden"/>
    <w:link w:val="GlavaZnak"/>
    <w:uiPriority w:val="99"/>
    <w:unhideWhenUsed/>
    <w:rsid w:val="00402991"/>
    <w:pPr>
      <w:tabs>
        <w:tab w:val="center" w:pos="4513"/>
        <w:tab w:val="right" w:pos="9026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02991"/>
    <w:rPr>
      <w:rFonts w:ascii="Arial" w:eastAsia="Cambria" w:hAnsi="Arial" w:cs="Times New Roman"/>
      <w:kern w:val="0"/>
      <w:sz w:val="20"/>
      <w:szCs w:val="20"/>
      <w:lang w:val="sl-SI"/>
      <w14:ligatures w14:val="none"/>
    </w:rPr>
  </w:style>
  <w:style w:type="paragraph" w:styleId="Noga">
    <w:name w:val="footer"/>
    <w:basedOn w:val="Navaden"/>
    <w:link w:val="NogaZnak"/>
    <w:uiPriority w:val="99"/>
    <w:unhideWhenUsed/>
    <w:rsid w:val="00402991"/>
    <w:pPr>
      <w:tabs>
        <w:tab w:val="center" w:pos="4513"/>
        <w:tab w:val="right" w:pos="9026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02991"/>
    <w:rPr>
      <w:rFonts w:ascii="Arial" w:eastAsia="Cambria" w:hAnsi="Arial" w:cs="Times New Roman"/>
      <w:kern w:val="0"/>
      <w:sz w:val="20"/>
      <w:szCs w:val="20"/>
      <w:lang w:val="sl-S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IZS\Podatki\IRENA%20A.T\POGODBE\PROJEKTI%20DO%202025\IZS-naro&#269;ilnic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A74BA83C86E5844AF0D8A1B2820CA24" ma:contentTypeVersion="9" ma:contentTypeDescription="Ustvari nov dokument." ma:contentTypeScope="" ma:versionID="1d3a97cfd4eb1e21bf01f05e6bd47310">
  <xsd:schema xmlns:xsd="http://www.w3.org/2001/XMLSchema" xmlns:xs="http://www.w3.org/2001/XMLSchema" xmlns:p="http://schemas.microsoft.com/office/2006/metadata/properties" xmlns:ns3="a46c800c-d891-4556-9f91-607cad0fc454" targetNamespace="http://schemas.microsoft.com/office/2006/metadata/properties" ma:root="true" ma:fieldsID="20b8bf66cb890a6dd0a6e3e4fee180ca" ns3:_="">
    <xsd:import namespace="a46c800c-d891-4556-9f91-607cad0fc454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c800c-d891-4556-9f91-607cad0fc454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6c800c-d891-4556-9f91-607cad0fc45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12E00E-60F3-44E6-90B0-FCBF6C9BB4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c800c-d891-4556-9f91-607cad0fc4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5DA10E-EB43-419F-835E-269CD0A34FDE}">
  <ds:schemaRefs>
    <ds:schemaRef ds:uri="http://schemas.microsoft.com/office/2006/metadata/properties"/>
    <ds:schemaRef ds:uri="http://schemas.microsoft.com/office/infopath/2007/PartnerControls"/>
    <ds:schemaRef ds:uri="a46c800c-d891-4556-9f91-607cad0fc454"/>
  </ds:schemaRefs>
</ds:datastoreItem>
</file>

<file path=customXml/itemProps3.xml><?xml version="1.0" encoding="utf-8"?>
<ds:datastoreItem xmlns:ds="http://schemas.openxmlformats.org/officeDocument/2006/customXml" ds:itemID="{857C59C1-8223-48BF-B2A9-5861A52361B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IZS-naročilnica</Template>
  <TotalTime>4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Andrejašič Troha</dc:creator>
  <cp:keywords/>
  <dc:description/>
  <cp:lastModifiedBy>Irena Andrejašič Troha</cp:lastModifiedBy>
  <cp:revision>5</cp:revision>
  <dcterms:created xsi:type="dcterms:W3CDTF">2025-11-07T11:32:00Z</dcterms:created>
  <dcterms:modified xsi:type="dcterms:W3CDTF">2025-11-07T12:38:00Z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0x0101004A74BA83C86E5844AF0D8A1B2820CA24</vt:lpwstr>
  </property>
</Properties>
</file>